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D2F58" w14:textId="77777777" w:rsidR="00D0065C" w:rsidRDefault="00D0065C" w:rsidP="003853A4">
      <w:pPr>
        <w:spacing w:before="0" w:after="0" w:line="240" w:lineRule="auto"/>
        <w:ind w:right="237"/>
        <w:jc w:val="center"/>
        <w:rPr>
          <w:sz w:val="22"/>
          <w:szCs w:val="22"/>
        </w:rPr>
      </w:pPr>
    </w:p>
    <w:p w14:paraId="296945B1" w14:textId="591C29F4" w:rsidR="00F577E3" w:rsidRPr="00AA34D7" w:rsidRDefault="00F577E3" w:rsidP="00F577E3">
      <w:pPr>
        <w:spacing w:before="0" w:after="0" w:line="240" w:lineRule="auto"/>
        <w:ind w:right="237"/>
        <w:jc w:val="right"/>
        <w:rPr>
          <w:sz w:val="22"/>
          <w:szCs w:val="22"/>
        </w:rPr>
      </w:pPr>
      <w:r w:rsidRPr="00AA34D7">
        <w:rPr>
          <w:sz w:val="22"/>
          <w:szCs w:val="22"/>
        </w:rPr>
        <w:t xml:space="preserve">Guatemala </w:t>
      </w:r>
      <w:permStart w:id="1850106835" w:edGrp="everyone"/>
      <w:r w:rsidRPr="00AA34D7">
        <w:rPr>
          <w:sz w:val="22"/>
          <w:szCs w:val="22"/>
        </w:rPr>
        <w:t xml:space="preserve">__ </w:t>
      </w:r>
      <w:permEnd w:id="1850106835"/>
      <w:r w:rsidRPr="00AA34D7">
        <w:rPr>
          <w:sz w:val="22"/>
          <w:szCs w:val="22"/>
        </w:rPr>
        <w:t xml:space="preserve">de </w:t>
      </w:r>
      <w:permStart w:id="1932069784" w:edGrp="everyone"/>
      <w:r w:rsidRPr="00AA34D7">
        <w:rPr>
          <w:sz w:val="22"/>
          <w:szCs w:val="22"/>
        </w:rPr>
        <w:t xml:space="preserve">_______ </w:t>
      </w:r>
      <w:permEnd w:id="1932069784"/>
      <w:r w:rsidRPr="00AA34D7">
        <w:rPr>
          <w:sz w:val="22"/>
          <w:szCs w:val="22"/>
        </w:rPr>
        <w:t>202</w:t>
      </w:r>
      <w:permStart w:id="1256471974" w:edGrp="everyone"/>
      <w:r w:rsidR="00221012">
        <w:rPr>
          <w:sz w:val="22"/>
          <w:szCs w:val="22"/>
        </w:rPr>
        <w:t>__</w:t>
      </w:r>
      <w:permEnd w:id="1256471974"/>
    </w:p>
    <w:p w14:paraId="46A35305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02B4B7BE" w14:textId="0772ED02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 xml:space="preserve">Señores </w:t>
      </w:r>
    </w:p>
    <w:p w14:paraId="69F9AE17" w14:textId="77777777" w:rsidR="00F577E3" w:rsidRPr="00AA34D7" w:rsidRDefault="00F577E3" w:rsidP="00F577E3">
      <w:pPr>
        <w:spacing w:before="0" w:after="0" w:line="240" w:lineRule="auto"/>
        <w:rPr>
          <w:b/>
          <w:bCs/>
          <w:sz w:val="22"/>
          <w:szCs w:val="22"/>
        </w:rPr>
      </w:pPr>
      <w:r w:rsidRPr="00AA34D7">
        <w:rPr>
          <w:b/>
          <w:bCs/>
          <w:sz w:val="22"/>
          <w:szCs w:val="22"/>
        </w:rPr>
        <w:t>Instituto de Fomento de Hipotecas Aseguradas -FHA-</w:t>
      </w:r>
    </w:p>
    <w:p w14:paraId="2A989FCC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Presente</w:t>
      </w:r>
    </w:p>
    <w:p w14:paraId="3C370DC1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4D45931A" w14:textId="1922FA51" w:rsidR="00F577E3" w:rsidRPr="00AA34D7" w:rsidRDefault="00F577E3" w:rsidP="00F577E3">
      <w:pPr>
        <w:spacing w:before="0" w:after="0" w:line="240" w:lineRule="auto"/>
        <w:jc w:val="both"/>
        <w:rPr>
          <w:sz w:val="22"/>
          <w:szCs w:val="22"/>
        </w:rPr>
      </w:pPr>
      <w:r w:rsidRPr="00AA34D7">
        <w:rPr>
          <w:sz w:val="22"/>
          <w:szCs w:val="22"/>
        </w:rPr>
        <w:t xml:space="preserve">Por medio de la presente solicitamos el siguiente </w:t>
      </w:r>
      <w:r w:rsidRPr="00305932">
        <w:rPr>
          <w:b/>
          <w:bCs/>
          <w:sz w:val="22"/>
          <w:szCs w:val="22"/>
          <w:u w:val="single"/>
        </w:rPr>
        <w:t>TRASLADO DE FONDOS</w:t>
      </w:r>
      <w:r w:rsidR="00B63CFD" w:rsidRPr="00AA34D7">
        <w:rPr>
          <w:sz w:val="22"/>
          <w:szCs w:val="22"/>
        </w:rPr>
        <w:t xml:space="preserve"> entre cuentas</w:t>
      </w:r>
      <w:r w:rsidR="008E7B85" w:rsidRPr="00AA34D7">
        <w:rPr>
          <w:sz w:val="22"/>
          <w:szCs w:val="22"/>
        </w:rPr>
        <w:t xml:space="preserve"> del mismo promotor</w:t>
      </w:r>
      <w:r w:rsidR="00EC0340" w:rsidRPr="00AA34D7">
        <w:rPr>
          <w:sz w:val="22"/>
          <w:szCs w:val="22"/>
        </w:rPr>
        <w:t>:</w:t>
      </w:r>
    </w:p>
    <w:p w14:paraId="1140135F" w14:textId="77777777" w:rsidR="00F577E3" w:rsidRPr="00AA34D7" w:rsidRDefault="00F577E3" w:rsidP="00F577E3">
      <w:pPr>
        <w:spacing w:before="0" w:after="0" w:line="240" w:lineRule="auto"/>
        <w:jc w:val="both"/>
        <w:rPr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2904"/>
        <w:gridCol w:w="2906"/>
      </w:tblGrid>
      <w:tr w:rsidR="00987558" w:rsidRPr="00AA34D7" w14:paraId="4D615E5D" w14:textId="77777777" w:rsidTr="00CF6513">
        <w:trPr>
          <w:trHeight w:val="29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ACD9F34" w14:textId="294B332A" w:rsidR="00987558" w:rsidRPr="00AA34D7" w:rsidRDefault="00987558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Promotor</w:t>
            </w:r>
          </w:p>
        </w:tc>
      </w:tr>
      <w:tr w:rsidR="00987558" w:rsidRPr="00AA34D7" w14:paraId="18FC30E9" w14:textId="77777777" w:rsidTr="00CF6513">
        <w:trPr>
          <w:trHeight w:val="291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DF2C6" w14:textId="57FCA4F9" w:rsidR="00987558" w:rsidRPr="00AA34D7" w:rsidRDefault="0060687E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903886698" w:edGrp="everyone" w:colFirst="1" w:colLast="1"/>
            <w:r>
              <w:rPr>
                <w:sz w:val="22"/>
                <w:szCs w:val="22"/>
              </w:rPr>
              <w:t>Razón Social</w:t>
            </w:r>
            <w:r w:rsidR="00CF6513">
              <w:rPr>
                <w:sz w:val="22"/>
                <w:szCs w:val="22"/>
              </w:rPr>
              <w:t>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7595E" w14:textId="77777777" w:rsidR="00987558" w:rsidRPr="00AA34D7" w:rsidRDefault="00987558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87558" w:rsidRPr="00AA34D7" w14:paraId="2DA34634" w14:textId="77777777" w:rsidTr="00CF6513">
        <w:trPr>
          <w:trHeight w:val="276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D123E" w14:textId="29E50EE4" w:rsidR="00987558" w:rsidRPr="00AA34D7" w:rsidRDefault="00987558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571116937" w:edGrp="everyone" w:colFirst="1" w:colLast="1"/>
            <w:permEnd w:id="1903886698"/>
            <w:r w:rsidRPr="00AA34D7">
              <w:rPr>
                <w:sz w:val="22"/>
                <w:szCs w:val="22"/>
              </w:rPr>
              <w:t>N</w:t>
            </w:r>
            <w:r w:rsidR="002F47E3" w:rsidRPr="00AA34D7">
              <w:rPr>
                <w:sz w:val="22"/>
                <w:szCs w:val="22"/>
              </w:rPr>
              <w:t>IT</w:t>
            </w:r>
            <w:r w:rsidRPr="00AA34D7">
              <w:rPr>
                <w:sz w:val="22"/>
                <w:szCs w:val="22"/>
              </w:rPr>
              <w:t>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1A5D2" w14:textId="77777777" w:rsidR="00987558" w:rsidRPr="00AA34D7" w:rsidRDefault="00987558" w:rsidP="00003DAB">
            <w:pPr>
              <w:spacing w:before="0"/>
              <w:rPr>
                <w:sz w:val="22"/>
                <w:szCs w:val="22"/>
              </w:rPr>
            </w:pPr>
          </w:p>
        </w:tc>
      </w:tr>
      <w:permEnd w:id="1571116937"/>
      <w:tr w:rsidR="003468B5" w:rsidRPr="00AA34D7" w14:paraId="7FF658B3" w14:textId="77777777" w:rsidTr="00CF6513">
        <w:trPr>
          <w:trHeight w:val="29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23013260" w14:textId="218E1D47" w:rsidR="003468B5" w:rsidRPr="00AA34D7" w:rsidRDefault="003468B5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Debitar de</w:t>
            </w:r>
            <w:r w:rsidR="006F5A63">
              <w:rPr>
                <w:sz w:val="22"/>
                <w:szCs w:val="22"/>
              </w:rPr>
              <w:t xml:space="preserve"> la Cuenta</w:t>
            </w:r>
          </w:p>
        </w:tc>
      </w:tr>
      <w:tr w:rsidR="00F577E3" w:rsidRPr="00AA34D7" w14:paraId="540D0397" w14:textId="77777777" w:rsidTr="00CF6513">
        <w:trPr>
          <w:trHeight w:val="291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1186A" w14:textId="77777777" w:rsidR="00F577E3" w:rsidRPr="00AA34D7" w:rsidRDefault="00F577E3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013145336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2950D" w14:textId="77777777" w:rsidR="00F577E3" w:rsidRPr="00AA34D7" w:rsidRDefault="00F577E3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F577E3" w:rsidRPr="00AA34D7" w14:paraId="59A0E4EA" w14:textId="77777777" w:rsidTr="00575912">
        <w:trPr>
          <w:trHeight w:val="276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F990A" w14:textId="77777777" w:rsidR="00F577E3" w:rsidRPr="00AA34D7" w:rsidRDefault="00F577E3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981491686" w:edGrp="everyone" w:colFirst="1" w:colLast="1"/>
            <w:permEnd w:id="2013145336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EDEAA" w14:textId="77777777" w:rsidR="00F577E3" w:rsidRPr="00AA34D7" w:rsidRDefault="00F577E3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3863C0" w:rsidRPr="00AA34D7" w14:paraId="43556995" w14:textId="77777777" w:rsidTr="00575912">
        <w:trPr>
          <w:trHeight w:val="276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A4960" w14:textId="53FD50E0" w:rsidR="003863C0" w:rsidRPr="00AA34D7" w:rsidRDefault="003863C0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048554968" w:edGrp="everyone" w:colFirst="1" w:colLast="1"/>
            <w:permEnd w:id="981491686"/>
            <w:r>
              <w:rPr>
                <w:sz w:val="22"/>
                <w:szCs w:val="22"/>
              </w:rPr>
              <w:t>Nombre de la Cuenta: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DA6D1" w14:textId="77777777" w:rsidR="003863C0" w:rsidRPr="00AA34D7" w:rsidRDefault="003863C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FA7056" w:rsidRPr="00AA34D7" w14:paraId="30262BA0" w14:textId="77777777" w:rsidTr="003863C0">
        <w:trPr>
          <w:trHeight w:val="147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AD7F4" w14:textId="77412DBF" w:rsidR="00FA7056" w:rsidRPr="00AA34D7" w:rsidRDefault="00FA7056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875252221" w:edGrp="everyone" w:colFirst="2" w:colLast="2"/>
            <w:permStart w:id="1145123534" w:edGrp="everyone" w:colFirst="1" w:colLast="1"/>
            <w:permEnd w:id="2048554968"/>
            <w:r>
              <w:rPr>
                <w:sz w:val="22"/>
                <w:szCs w:val="22"/>
              </w:rPr>
              <w:t xml:space="preserve">No. </w:t>
            </w:r>
            <w:r w:rsidRPr="00AA34D7">
              <w:rPr>
                <w:sz w:val="22"/>
                <w:szCs w:val="22"/>
              </w:rPr>
              <w:t>Cuenta</w:t>
            </w:r>
            <w:r w:rsidR="00460BED">
              <w:rPr>
                <w:sz w:val="22"/>
                <w:szCs w:val="22"/>
              </w:rPr>
              <w:t>: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6E2C9" w14:textId="77777777" w:rsidR="00FA7056" w:rsidRPr="00AA34D7" w:rsidRDefault="00FA7056" w:rsidP="00003DAB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B512E" w14:textId="53DE60F3" w:rsidR="00FA7056" w:rsidRPr="00CF6513" w:rsidRDefault="00FA7056" w:rsidP="00003DAB">
            <w:pPr>
              <w:spacing w:before="0"/>
              <w:rPr>
                <w:b/>
                <w:bCs/>
                <w:sz w:val="22"/>
                <w:szCs w:val="22"/>
              </w:rPr>
            </w:pPr>
            <w:r w:rsidRPr="00CF6513">
              <w:rPr>
                <w:b/>
                <w:bCs/>
                <w:sz w:val="22"/>
                <w:szCs w:val="22"/>
              </w:rPr>
              <w:t>Q.</w:t>
            </w:r>
          </w:p>
        </w:tc>
      </w:tr>
      <w:permEnd w:id="875252221"/>
      <w:permEnd w:id="1145123534"/>
      <w:tr w:rsidR="00F577E3" w:rsidRPr="00AA34D7" w14:paraId="41C46F41" w14:textId="77777777" w:rsidTr="00CF6513">
        <w:trPr>
          <w:trHeight w:val="29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1D758D8F" w14:textId="22A86D70" w:rsidR="00F577E3" w:rsidRPr="00AA34D7" w:rsidRDefault="00352B5B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Acreditar a</w:t>
            </w:r>
            <w:r w:rsidR="006F5A63">
              <w:rPr>
                <w:sz w:val="22"/>
                <w:szCs w:val="22"/>
              </w:rPr>
              <w:t xml:space="preserve"> la Cuenta</w:t>
            </w:r>
          </w:p>
        </w:tc>
      </w:tr>
      <w:tr w:rsidR="001F7D13" w:rsidRPr="00AA34D7" w14:paraId="3E5E4019" w14:textId="77777777" w:rsidTr="00CF6513">
        <w:trPr>
          <w:trHeight w:val="291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CF552" w14:textId="17C97F9D" w:rsidR="001F7D13" w:rsidRPr="00AA34D7" w:rsidRDefault="001F7D13" w:rsidP="00D42EE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448343006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8C030F" w14:textId="77777777" w:rsidR="001F7D13" w:rsidRPr="00AA34D7" w:rsidRDefault="001F7D13" w:rsidP="001F7D13">
            <w:pPr>
              <w:spacing w:before="0"/>
              <w:rPr>
                <w:sz w:val="22"/>
                <w:szCs w:val="22"/>
              </w:rPr>
            </w:pPr>
          </w:p>
        </w:tc>
      </w:tr>
      <w:tr w:rsidR="001F7D13" w:rsidRPr="00AA34D7" w14:paraId="20A217D5" w14:textId="77777777" w:rsidTr="00575912">
        <w:trPr>
          <w:trHeight w:val="291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CDDD44" w14:textId="0CB72FE8" w:rsidR="001F7D13" w:rsidRPr="00AA34D7" w:rsidRDefault="001F7D13" w:rsidP="00D42EE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257512089" w:edGrp="everyone" w:colFirst="1" w:colLast="1"/>
            <w:permEnd w:id="448343006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E5FE8" w14:textId="77777777" w:rsidR="001F7D13" w:rsidRPr="00AA34D7" w:rsidRDefault="001F7D13" w:rsidP="001F7D13">
            <w:pPr>
              <w:spacing w:before="0"/>
              <w:rPr>
                <w:sz w:val="22"/>
                <w:szCs w:val="22"/>
              </w:rPr>
            </w:pPr>
          </w:p>
        </w:tc>
      </w:tr>
      <w:tr w:rsidR="003863C0" w:rsidRPr="00AA34D7" w14:paraId="11386D61" w14:textId="77777777" w:rsidTr="00575912">
        <w:trPr>
          <w:trHeight w:val="291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3E4E2" w14:textId="4674D9B9" w:rsidR="003863C0" w:rsidRPr="00AA34D7" w:rsidRDefault="003863C0" w:rsidP="00D42EE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725296201" w:edGrp="everyone" w:colFirst="1" w:colLast="1"/>
            <w:permEnd w:id="1257512089"/>
            <w:r>
              <w:rPr>
                <w:sz w:val="22"/>
                <w:szCs w:val="22"/>
              </w:rPr>
              <w:t>Nombre de la Cuenta: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0B18D" w14:textId="77777777" w:rsidR="003863C0" w:rsidRPr="00AA34D7" w:rsidRDefault="003863C0" w:rsidP="001F7D13">
            <w:pPr>
              <w:spacing w:before="0"/>
              <w:rPr>
                <w:sz w:val="22"/>
                <w:szCs w:val="22"/>
              </w:rPr>
            </w:pPr>
          </w:p>
        </w:tc>
      </w:tr>
      <w:tr w:rsidR="00FA7056" w:rsidRPr="00AA34D7" w14:paraId="7450FA4D" w14:textId="77777777" w:rsidTr="003863C0">
        <w:trPr>
          <w:trHeight w:val="225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903F9" w14:textId="18AA9663" w:rsidR="00FA7056" w:rsidRPr="00AA34D7" w:rsidRDefault="00FA7056" w:rsidP="00D42EE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858416231" w:edGrp="everyone" w:colFirst="2" w:colLast="2"/>
            <w:permStart w:id="854799053" w:edGrp="everyone" w:colFirst="1" w:colLast="1"/>
            <w:permEnd w:id="725296201"/>
            <w:r>
              <w:rPr>
                <w:sz w:val="22"/>
                <w:szCs w:val="22"/>
              </w:rPr>
              <w:t xml:space="preserve">No. </w:t>
            </w:r>
            <w:r w:rsidRPr="00AA34D7">
              <w:rPr>
                <w:sz w:val="22"/>
                <w:szCs w:val="22"/>
              </w:rPr>
              <w:t>Cuenta</w:t>
            </w:r>
            <w:r w:rsidR="00460BED">
              <w:rPr>
                <w:sz w:val="22"/>
                <w:szCs w:val="22"/>
              </w:rPr>
              <w:t>: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4692A" w14:textId="77777777" w:rsidR="00FA7056" w:rsidRPr="00AA34D7" w:rsidRDefault="00FA7056" w:rsidP="001F7D13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C8040" w14:textId="7424EB01" w:rsidR="00FA7056" w:rsidRPr="00CF6513" w:rsidRDefault="00FA7056" w:rsidP="001F7D13">
            <w:pPr>
              <w:spacing w:before="0"/>
              <w:rPr>
                <w:b/>
                <w:bCs/>
                <w:sz w:val="22"/>
                <w:szCs w:val="22"/>
              </w:rPr>
            </w:pPr>
            <w:r w:rsidRPr="00CF6513">
              <w:rPr>
                <w:b/>
                <w:bCs/>
                <w:sz w:val="22"/>
                <w:szCs w:val="22"/>
              </w:rPr>
              <w:t>Q.</w:t>
            </w:r>
          </w:p>
        </w:tc>
      </w:tr>
      <w:permEnd w:id="1858416231"/>
      <w:permEnd w:id="854799053"/>
      <w:tr w:rsidR="00F577E3" w:rsidRPr="00AA34D7" w14:paraId="65276169" w14:textId="77777777" w:rsidTr="00CF6513">
        <w:trPr>
          <w:trHeight w:val="29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DD7A6D0" w14:textId="77777777" w:rsidR="00F577E3" w:rsidRPr="00AA34D7" w:rsidRDefault="00F577E3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Representante Legal</w:t>
            </w:r>
          </w:p>
        </w:tc>
      </w:tr>
      <w:tr w:rsidR="00F577E3" w:rsidRPr="00AA34D7" w14:paraId="03BDEA88" w14:textId="77777777" w:rsidTr="00CF6513">
        <w:trPr>
          <w:trHeight w:val="291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0EFE8" w14:textId="77777777" w:rsidR="00F577E3" w:rsidRPr="00AA34D7" w:rsidRDefault="00F577E3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050048077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06D4D" w14:textId="77777777" w:rsidR="00F577E3" w:rsidRPr="00AA34D7" w:rsidRDefault="00F577E3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F577E3" w:rsidRPr="00AA34D7" w14:paraId="51193A30" w14:textId="77777777" w:rsidTr="00575912">
        <w:trPr>
          <w:trHeight w:val="276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B28CB" w14:textId="77777777" w:rsidR="00F577E3" w:rsidRPr="00AA34D7" w:rsidRDefault="00F577E3" w:rsidP="0060687E">
            <w:pPr>
              <w:spacing w:before="0"/>
              <w:rPr>
                <w:sz w:val="22"/>
                <w:szCs w:val="22"/>
              </w:rPr>
            </w:pPr>
            <w:permStart w:id="261780911" w:edGrp="everyone" w:colFirst="1" w:colLast="1"/>
            <w:permEnd w:id="1050048077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3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8AEDE" w14:textId="77777777" w:rsidR="00F577E3" w:rsidRPr="00AA34D7" w:rsidRDefault="00F577E3" w:rsidP="00003DAB">
            <w:pPr>
              <w:spacing w:before="0"/>
              <w:rPr>
                <w:sz w:val="22"/>
                <w:szCs w:val="22"/>
              </w:rPr>
            </w:pPr>
          </w:p>
        </w:tc>
      </w:tr>
      <w:permEnd w:id="261780911"/>
    </w:tbl>
    <w:p w14:paraId="4FDA1E7A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7DCFFC64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Así mismo, se adjunta la siguiente documentación:</w:t>
      </w:r>
    </w:p>
    <w:tbl>
      <w:tblPr>
        <w:tblStyle w:val="Tablaconcuadrcula"/>
        <w:tblW w:w="9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9187"/>
      </w:tblGrid>
      <w:tr w:rsidR="00F577E3" w:rsidRPr="00AA34D7" w14:paraId="59B5CC21" w14:textId="77777777" w:rsidTr="00003DAB">
        <w:trPr>
          <w:trHeight w:val="16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9494E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permStart w:id="23605931" w:edGrp="everyone" w:colFirst="0" w:colLast="0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719E1C6F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RTU del promotor</w:t>
            </w:r>
          </w:p>
        </w:tc>
      </w:tr>
      <w:tr w:rsidR="00F577E3" w:rsidRPr="00AA34D7" w14:paraId="32151FA4" w14:textId="77777777" w:rsidTr="00003DAB">
        <w:trPr>
          <w:trHeight w:val="24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4E6EE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permStart w:id="636749007" w:edGrp="everyone" w:colFirst="0" w:colLast="0"/>
            <w:permEnd w:id="23605931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6FFC033D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Documento Personal de Identificación del Representante Legal (vigente)</w:t>
            </w:r>
          </w:p>
        </w:tc>
      </w:tr>
      <w:tr w:rsidR="00F577E3" w:rsidRPr="00AA34D7" w14:paraId="5A998B48" w14:textId="77777777" w:rsidTr="00003DAB">
        <w:trPr>
          <w:trHeight w:val="23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BA061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permStart w:id="1609445844" w:edGrp="everyone" w:colFirst="0" w:colLast="0"/>
            <w:permEnd w:id="636749007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0EF4A639" w14:textId="6C245E69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 xml:space="preserve">Copia del Nombramiento del Representante </w:t>
            </w:r>
            <w:r w:rsidR="00987558" w:rsidRPr="00AA34D7">
              <w:rPr>
                <w:sz w:val="22"/>
                <w:szCs w:val="22"/>
              </w:rPr>
              <w:t>L</w:t>
            </w:r>
            <w:r w:rsidRPr="00AA34D7">
              <w:rPr>
                <w:sz w:val="22"/>
                <w:szCs w:val="22"/>
              </w:rPr>
              <w:t>egal (vigente)</w:t>
            </w:r>
          </w:p>
        </w:tc>
      </w:tr>
      <w:tr w:rsidR="00F577E3" w:rsidRPr="00AA34D7" w14:paraId="27DAEE16" w14:textId="77777777" w:rsidTr="00003DAB">
        <w:trPr>
          <w:trHeight w:val="193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13A4C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permStart w:id="833449338" w:edGrp="everyone" w:colFirst="0" w:colLast="0"/>
            <w:permEnd w:id="1609445844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2BA65A17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la Inscripción del Representante Legal (vigente)</w:t>
            </w:r>
          </w:p>
        </w:tc>
      </w:tr>
      <w:permEnd w:id="833449338"/>
    </w:tbl>
    <w:p w14:paraId="14EC91A5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529C1DA3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Sin otro particular,</w:t>
      </w:r>
    </w:p>
    <w:p w14:paraId="4A29E6FB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448F132F" w14:textId="112D7A7A" w:rsidR="00F577E3" w:rsidRDefault="00F577E3" w:rsidP="00F577E3">
      <w:pPr>
        <w:spacing w:before="0" w:after="0" w:line="240" w:lineRule="auto"/>
        <w:rPr>
          <w:sz w:val="22"/>
          <w:szCs w:val="22"/>
        </w:rPr>
      </w:pPr>
    </w:p>
    <w:p w14:paraId="18C04BA0" w14:textId="24220089" w:rsidR="00246D93" w:rsidRDefault="00246D93" w:rsidP="00F577E3">
      <w:pPr>
        <w:spacing w:before="0" w:after="0" w:line="240" w:lineRule="auto"/>
        <w:rPr>
          <w:sz w:val="22"/>
          <w:szCs w:val="22"/>
        </w:rPr>
      </w:pPr>
    </w:p>
    <w:p w14:paraId="477B3F37" w14:textId="77777777" w:rsidR="00246D93" w:rsidRPr="00AA34D7" w:rsidRDefault="00246D93" w:rsidP="00F577E3">
      <w:pPr>
        <w:spacing w:before="0" w:after="0" w:line="240" w:lineRule="auto"/>
        <w:rPr>
          <w:sz w:val="22"/>
          <w:szCs w:val="22"/>
        </w:rPr>
      </w:pPr>
    </w:p>
    <w:p w14:paraId="3FDFD069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tbl>
      <w:tblPr>
        <w:tblStyle w:val="Tablaconcuadrcula"/>
        <w:tblW w:w="2118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</w:tblGrid>
      <w:tr w:rsidR="00F577E3" w:rsidRPr="00AA34D7" w14:paraId="442E3B0A" w14:textId="77777777" w:rsidTr="00003DAB">
        <w:trPr>
          <w:trHeight w:val="334"/>
          <w:jc w:val="center"/>
        </w:trPr>
        <w:tc>
          <w:tcPr>
            <w:tcW w:w="5000" w:type="pct"/>
            <w:vAlign w:val="bottom"/>
          </w:tcPr>
          <w:p w14:paraId="084B19EC" w14:textId="7AD1FAE1" w:rsidR="00F577E3" w:rsidRPr="00AA34D7" w:rsidRDefault="0011113E" w:rsidP="00003DAB">
            <w:pPr>
              <w:spacing w:before="0"/>
              <w:jc w:val="center"/>
              <w:rPr>
                <w:sz w:val="22"/>
                <w:szCs w:val="22"/>
              </w:rPr>
            </w:pPr>
            <w:permStart w:id="1633641277" w:edGrp="everyone" w:colFirst="0" w:colLast="0"/>
            <w:r>
              <w:rPr>
                <w:sz w:val="22"/>
                <w:szCs w:val="22"/>
              </w:rPr>
              <w:t xml:space="preserve">Nombre y </w:t>
            </w:r>
            <w:r w:rsidR="00F577E3" w:rsidRPr="00AA34D7">
              <w:rPr>
                <w:sz w:val="22"/>
                <w:szCs w:val="22"/>
              </w:rPr>
              <w:t>Firma</w:t>
            </w:r>
            <w:r w:rsidR="00722D9F">
              <w:rPr>
                <w:sz w:val="22"/>
                <w:szCs w:val="22"/>
              </w:rPr>
              <w:t xml:space="preserve"> del</w:t>
            </w:r>
            <w:r w:rsidR="00F577E3" w:rsidRPr="00AA34D7">
              <w:rPr>
                <w:sz w:val="22"/>
                <w:szCs w:val="22"/>
              </w:rPr>
              <w:t xml:space="preserve"> Representante Legal</w:t>
            </w:r>
          </w:p>
        </w:tc>
      </w:tr>
      <w:permEnd w:id="1633641277"/>
    </w:tbl>
    <w:p w14:paraId="4127A81D" w14:textId="1DF9C1EE" w:rsidR="00F577E3" w:rsidRDefault="00F577E3" w:rsidP="0042726F">
      <w:pPr>
        <w:spacing w:before="0" w:after="0" w:line="240" w:lineRule="auto"/>
        <w:rPr>
          <w:sz w:val="24"/>
          <w:szCs w:val="24"/>
        </w:rPr>
      </w:pPr>
    </w:p>
    <w:p w14:paraId="1191941E" w14:textId="18EBEF69" w:rsidR="00204DAA" w:rsidRDefault="00204DAA" w:rsidP="0042726F">
      <w:pPr>
        <w:spacing w:before="0" w:after="0" w:line="240" w:lineRule="auto"/>
        <w:rPr>
          <w:sz w:val="24"/>
          <w:szCs w:val="24"/>
        </w:rPr>
      </w:pPr>
    </w:p>
    <w:p w14:paraId="3E5733F2" w14:textId="3270A308" w:rsidR="0011113E" w:rsidRDefault="0011113E" w:rsidP="0042726F">
      <w:pPr>
        <w:spacing w:before="0" w:after="0" w:line="240" w:lineRule="auto"/>
        <w:rPr>
          <w:sz w:val="24"/>
          <w:szCs w:val="24"/>
        </w:rPr>
      </w:pPr>
    </w:p>
    <w:p w14:paraId="262B34C3" w14:textId="6293E1EC" w:rsidR="0011113E" w:rsidRDefault="0011113E" w:rsidP="0042726F">
      <w:pPr>
        <w:spacing w:before="0" w:after="0" w:line="240" w:lineRule="auto"/>
        <w:rPr>
          <w:sz w:val="24"/>
          <w:szCs w:val="24"/>
        </w:rPr>
      </w:pPr>
    </w:p>
    <w:sectPr w:rsidR="0011113E" w:rsidSect="00AC66D0">
      <w:headerReference w:type="default" r:id="rId11"/>
      <w:pgSz w:w="12240" w:h="15840" w:code="1"/>
      <w:pgMar w:top="1440" w:right="1440" w:bottom="99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B0ED3" w14:textId="77777777" w:rsidR="003F7896" w:rsidRDefault="003F7896" w:rsidP="000172E5">
      <w:pPr>
        <w:spacing w:after="0" w:line="240" w:lineRule="auto"/>
      </w:pPr>
      <w:r>
        <w:separator/>
      </w:r>
    </w:p>
  </w:endnote>
  <w:endnote w:type="continuationSeparator" w:id="0">
    <w:p w14:paraId="48218591" w14:textId="77777777" w:rsidR="003F7896" w:rsidRDefault="003F789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D0ECD0-9AA3-42E5-B178-40C7D6116DDE}"/>
    <w:embedBold r:id="rId2" w:fontKey="{4B1F8836-494F-4FBF-A14C-7DD1CB98E5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167EC31-C34C-4EA0-AEA5-FD8ECF135C74}"/>
    <w:embedBold r:id="rId4" w:fontKey="{E344D6BA-3A8A-4885-9BB3-75FD0C72D1E8}"/>
    <w:embedItalic r:id="rId5" w:fontKey="{642C1C5D-6932-4BDA-B161-11EF4EAD870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E67CD9E-1133-40A8-BDCE-EC4EBC2839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B32B04C-F17D-4EAA-84CC-AD6EA9B526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CAB7" w14:textId="77777777" w:rsidR="003F7896" w:rsidRDefault="003F7896" w:rsidP="000172E5">
      <w:pPr>
        <w:spacing w:after="0" w:line="240" w:lineRule="auto"/>
      </w:pPr>
      <w:r>
        <w:separator/>
      </w:r>
    </w:p>
  </w:footnote>
  <w:footnote w:type="continuationSeparator" w:id="0">
    <w:p w14:paraId="1BDEAA4D" w14:textId="77777777" w:rsidR="003F7896" w:rsidRDefault="003F789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ook w:val="04A0" w:firstRow="1" w:lastRow="0" w:firstColumn="1" w:lastColumn="0" w:noHBand="0" w:noVBand="1"/>
    </w:tblPr>
    <w:tblGrid>
      <w:gridCol w:w="9923"/>
    </w:tblGrid>
    <w:tr w:rsidR="00DA49E0" w:rsidRPr="00637200" w14:paraId="76E57986" w14:textId="77777777" w:rsidTr="003A045A">
      <w:trPr>
        <w:trHeight w:val="849"/>
      </w:trPr>
      <w:tc>
        <w:tcPr>
          <w:tcW w:w="9923" w:type="dxa"/>
          <w:vAlign w:val="center"/>
        </w:tcPr>
        <w:p w14:paraId="4C410EE6" w14:textId="23B2D5BF" w:rsidR="00DA49E0" w:rsidRPr="003863C0" w:rsidRDefault="003863C0" w:rsidP="00DA49E0">
          <w:pPr>
            <w:pStyle w:val="Encabezado"/>
            <w:jc w:val="center"/>
            <w:rPr>
              <w:sz w:val="36"/>
              <w:szCs w:val="36"/>
            </w:rPr>
          </w:pPr>
          <w:r w:rsidRPr="003863C0">
            <w:rPr>
              <w:color w:val="D9D9D9" w:themeColor="background1" w:themeShade="D9"/>
              <w:sz w:val="36"/>
              <w:szCs w:val="36"/>
            </w:rPr>
            <w:t xml:space="preserve">Formato 2 </w:t>
          </w:r>
          <w:r w:rsidR="00DA49E0" w:rsidRPr="003863C0">
            <w:rPr>
              <w:color w:val="D9D9D9" w:themeColor="background1" w:themeShade="D9"/>
              <w:sz w:val="36"/>
              <w:szCs w:val="36"/>
            </w:rPr>
            <w:t>(</w:t>
          </w:r>
          <w:r w:rsidR="000D1300" w:rsidRPr="003863C0">
            <w:rPr>
              <w:color w:val="D9D9D9" w:themeColor="background1" w:themeShade="D9"/>
              <w:sz w:val="36"/>
              <w:szCs w:val="36"/>
            </w:rPr>
            <w:t>Imprimir en h</w:t>
          </w:r>
          <w:r w:rsidR="00DA49E0" w:rsidRPr="003863C0">
            <w:rPr>
              <w:color w:val="D9D9D9" w:themeColor="background1" w:themeShade="D9"/>
              <w:sz w:val="36"/>
              <w:szCs w:val="36"/>
            </w:rPr>
            <w:t>oja membretada)</w:t>
          </w:r>
        </w:p>
      </w:tc>
    </w:tr>
  </w:tbl>
  <w:p w14:paraId="5C740011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90831561">
    <w:abstractNumId w:val="11"/>
  </w:num>
  <w:num w:numId="2" w16cid:durableId="1849755459">
    <w:abstractNumId w:val="7"/>
  </w:num>
  <w:num w:numId="3" w16cid:durableId="1992558827">
    <w:abstractNumId w:val="15"/>
  </w:num>
  <w:num w:numId="4" w16cid:durableId="910313617">
    <w:abstractNumId w:val="12"/>
  </w:num>
  <w:num w:numId="5" w16cid:durableId="1878464074">
    <w:abstractNumId w:val="13"/>
  </w:num>
  <w:num w:numId="6" w16cid:durableId="83499648">
    <w:abstractNumId w:val="19"/>
  </w:num>
  <w:num w:numId="7" w16cid:durableId="1804419011">
    <w:abstractNumId w:val="6"/>
  </w:num>
  <w:num w:numId="8" w16cid:durableId="1672098621">
    <w:abstractNumId w:val="10"/>
  </w:num>
  <w:num w:numId="9" w16cid:durableId="1909413211">
    <w:abstractNumId w:val="17"/>
  </w:num>
  <w:num w:numId="10" w16cid:durableId="1877965032">
    <w:abstractNumId w:val="1"/>
  </w:num>
  <w:num w:numId="11" w16cid:durableId="219442583">
    <w:abstractNumId w:val="5"/>
  </w:num>
  <w:num w:numId="12" w16cid:durableId="1463498002">
    <w:abstractNumId w:val="0"/>
  </w:num>
  <w:num w:numId="13" w16cid:durableId="650671049">
    <w:abstractNumId w:val="2"/>
  </w:num>
  <w:num w:numId="14" w16cid:durableId="2110225598">
    <w:abstractNumId w:val="9"/>
  </w:num>
  <w:num w:numId="15" w16cid:durableId="195847891">
    <w:abstractNumId w:val="8"/>
  </w:num>
  <w:num w:numId="16" w16cid:durableId="1901939031">
    <w:abstractNumId w:val="16"/>
  </w:num>
  <w:num w:numId="17" w16cid:durableId="797574564">
    <w:abstractNumId w:val="3"/>
  </w:num>
  <w:num w:numId="18" w16cid:durableId="339966135">
    <w:abstractNumId w:val="21"/>
  </w:num>
  <w:num w:numId="19" w16cid:durableId="996346650">
    <w:abstractNumId w:val="18"/>
  </w:num>
  <w:num w:numId="20" w16cid:durableId="2098868761">
    <w:abstractNumId w:val="14"/>
  </w:num>
  <w:num w:numId="21" w16cid:durableId="26568230">
    <w:abstractNumId w:val="20"/>
  </w:num>
  <w:num w:numId="22" w16cid:durableId="18738345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YZ7dJVHM2IjHILIEsSFfDoJC7vjOYHOI8GPYNALlj2bUITEFdxX61Fg8w8+YPEJClKzmkY2Jz9OonxwiIP+a1g==" w:salt="Dj6JYWtto4N71WtEkTUItg==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E0"/>
    <w:rsid w:val="00002EB8"/>
    <w:rsid w:val="000172E5"/>
    <w:rsid w:val="0002353C"/>
    <w:rsid w:val="00052382"/>
    <w:rsid w:val="0006568A"/>
    <w:rsid w:val="00076F0F"/>
    <w:rsid w:val="00084253"/>
    <w:rsid w:val="0009383F"/>
    <w:rsid w:val="000D1300"/>
    <w:rsid w:val="000D1F49"/>
    <w:rsid w:val="000D7601"/>
    <w:rsid w:val="00101239"/>
    <w:rsid w:val="0011113E"/>
    <w:rsid w:val="00125792"/>
    <w:rsid w:val="00146164"/>
    <w:rsid w:val="00165ADF"/>
    <w:rsid w:val="001727CA"/>
    <w:rsid w:val="001800AB"/>
    <w:rsid w:val="001D6111"/>
    <w:rsid w:val="001F7D13"/>
    <w:rsid w:val="00204DAA"/>
    <w:rsid w:val="00221012"/>
    <w:rsid w:val="00246D93"/>
    <w:rsid w:val="00262BF2"/>
    <w:rsid w:val="002C068A"/>
    <w:rsid w:val="002C56E6"/>
    <w:rsid w:val="002F47E3"/>
    <w:rsid w:val="00305932"/>
    <w:rsid w:val="00311D4F"/>
    <w:rsid w:val="0034390E"/>
    <w:rsid w:val="00344849"/>
    <w:rsid w:val="003468B5"/>
    <w:rsid w:val="00351E0C"/>
    <w:rsid w:val="00352B5B"/>
    <w:rsid w:val="00361E11"/>
    <w:rsid w:val="003769BA"/>
    <w:rsid w:val="003853A4"/>
    <w:rsid w:val="003863C0"/>
    <w:rsid w:val="003A045A"/>
    <w:rsid w:val="003D4BED"/>
    <w:rsid w:val="003F0847"/>
    <w:rsid w:val="003F4D4B"/>
    <w:rsid w:val="003F7896"/>
    <w:rsid w:val="0040090B"/>
    <w:rsid w:val="0042726F"/>
    <w:rsid w:val="00430DA3"/>
    <w:rsid w:val="00435F60"/>
    <w:rsid w:val="00460BED"/>
    <w:rsid w:val="0046302A"/>
    <w:rsid w:val="00487D2D"/>
    <w:rsid w:val="004A1C8E"/>
    <w:rsid w:val="004D5D62"/>
    <w:rsid w:val="00502E9C"/>
    <w:rsid w:val="005112D0"/>
    <w:rsid w:val="00551FD9"/>
    <w:rsid w:val="00575912"/>
    <w:rsid w:val="00577E06"/>
    <w:rsid w:val="00583334"/>
    <w:rsid w:val="005A3BF7"/>
    <w:rsid w:val="005C19F5"/>
    <w:rsid w:val="005F2035"/>
    <w:rsid w:val="005F7990"/>
    <w:rsid w:val="00600EB0"/>
    <w:rsid w:val="0060687E"/>
    <w:rsid w:val="006145D8"/>
    <w:rsid w:val="00637200"/>
    <w:rsid w:val="0063739C"/>
    <w:rsid w:val="00670787"/>
    <w:rsid w:val="006A54B5"/>
    <w:rsid w:val="006D4889"/>
    <w:rsid w:val="006F5A63"/>
    <w:rsid w:val="007147D7"/>
    <w:rsid w:val="00722D9F"/>
    <w:rsid w:val="00770F25"/>
    <w:rsid w:val="0078505C"/>
    <w:rsid w:val="007A35A8"/>
    <w:rsid w:val="007A7313"/>
    <w:rsid w:val="007B0A85"/>
    <w:rsid w:val="007C6A52"/>
    <w:rsid w:val="008048C1"/>
    <w:rsid w:val="0082043E"/>
    <w:rsid w:val="00846263"/>
    <w:rsid w:val="00846B76"/>
    <w:rsid w:val="008509DB"/>
    <w:rsid w:val="00850CD8"/>
    <w:rsid w:val="0086797B"/>
    <w:rsid w:val="008724AD"/>
    <w:rsid w:val="008C4662"/>
    <w:rsid w:val="008E203A"/>
    <w:rsid w:val="008E7B85"/>
    <w:rsid w:val="00906D16"/>
    <w:rsid w:val="0091229C"/>
    <w:rsid w:val="00916FCA"/>
    <w:rsid w:val="00926ADA"/>
    <w:rsid w:val="00940E73"/>
    <w:rsid w:val="009431FA"/>
    <w:rsid w:val="00957CED"/>
    <w:rsid w:val="0098597D"/>
    <w:rsid w:val="00987558"/>
    <w:rsid w:val="009A1208"/>
    <w:rsid w:val="009F619A"/>
    <w:rsid w:val="009F6DDE"/>
    <w:rsid w:val="00A370A8"/>
    <w:rsid w:val="00AA34D7"/>
    <w:rsid w:val="00AC66D0"/>
    <w:rsid w:val="00B337A2"/>
    <w:rsid w:val="00B37A4F"/>
    <w:rsid w:val="00B63CFD"/>
    <w:rsid w:val="00BD4753"/>
    <w:rsid w:val="00BD5CB1"/>
    <w:rsid w:val="00BE62EE"/>
    <w:rsid w:val="00C003BA"/>
    <w:rsid w:val="00C03169"/>
    <w:rsid w:val="00C36F6D"/>
    <w:rsid w:val="00C4602F"/>
    <w:rsid w:val="00C46878"/>
    <w:rsid w:val="00C6231D"/>
    <w:rsid w:val="00CB4A51"/>
    <w:rsid w:val="00CD4532"/>
    <w:rsid w:val="00CD47B0"/>
    <w:rsid w:val="00CD66CB"/>
    <w:rsid w:val="00CE6104"/>
    <w:rsid w:val="00CE7918"/>
    <w:rsid w:val="00CF6513"/>
    <w:rsid w:val="00D0065C"/>
    <w:rsid w:val="00D16163"/>
    <w:rsid w:val="00D3462B"/>
    <w:rsid w:val="00D410DD"/>
    <w:rsid w:val="00D42EEF"/>
    <w:rsid w:val="00DA49E0"/>
    <w:rsid w:val="00DB3FAD"/>
    <w:rsid w:val="00DC71EC"/>
    <w:rsid w:val="00DE0A1C"/>
    <w:rsid w:val="00DE50DA"/>
    <w:rsid w:val="00E37F5D"/>
    <w:rsid w:val="00E47BDD"/>
    <w:rsid w:val="00E61C09"/>
    <w:rsid w:val="00E71D37"/>
    <w:rsid w:val="00E86767"/>
    <w:rsid w:val="00EB3B58"/>
    <w:rsid w:val="00EC0340"/>
    <w:rsid w:val="00EC7359"/>
    <w:rsid w:val="00EE3054"/>
    <w:rsid w:val="00EE386C"/>
    <w:rsid w:val="00F00606"/>
    <w:rsid w:val="00F01256"/>
    <w:rsid w:val="00F3630C"/>
    <w:rsid w:val="00F577E3"/>
    <w:rsid w:val="00F66C79"/>
    <w:rsid w:val="00F96193"/>
    <w:rsid w:val="00FA70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F0EC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\AppData\Roaming\Microsoft\Template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136</Words>
  <Characters>754</Characters>
  <Application>Microsoft Office Word</Application>
  <DocSecurity>8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2021-03-09T20:56:00Z</dcterms:created>
  <dcterms:modified xsi:type="dcterms:W3CDTF">2022-07-13T17:01:00Z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