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EAA38" w14:textId="388282DB" w:rsidR="008048C1" w:rsidRDefault="008048C1" w:rsidP="0042726F">
      <w:pPr>
        <w:spacing w:before="0" w:after="0" w:line="240" w:lineRule="auto"/>
        <w:rPr>
          <w:sz w:val="24"/>
          <w:szCs w:val="24"/>
        </w:rPr>
      </w:pPr>
    </w:p>
    <w:p w14:paraId="01E2EED8" w14:textId="77777777" w:rsidR="005C19F5" w:rsidRDefault="005C19F5" w:rsidP="0042726F">
      <w:pPr>
        <w:spacing w:before="0" w:after="0" w:line="240" w:lineRule="auto"/>
        <w:rPr>
          <w:sz w:val="24"/>
          <w:szCs w:val="24"/>
        </w:rPr>
      </w:pPr>
    </w:p>
    <w:p w14:paraId="0DCAD283" w14:textId="77777777" w:rsidR="008048C1" w:rsidRPr="00AA34D7" w:rsidRDefault="008048C1" w:rsidP="008048C1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906132252" w:edGrp="everyone"/>
      <w:r w:rsidRPr="00AA34D7">
        <w:rPr>
          <w:sz w:val="22"/>
          <w:szCs w:val="22"/>
        </w:rPr>
        <w:t xml:space="preserve">__ </w:t>
      </w:r>
      <w:permEnd w:id="906132252"/>
      <w:r w:rsidRPr="00AA34D7">
        <w:rPr>
          <w:sz w:val="22"/>
          <w:szCs w:val="22"/>
        </w:rPr>
        <w:t xml:space="preserve">de </w:t>
      </w:r>
      <w:permStart w:id="2065122731" w:edGrp="everyone"/>
      <w:r w:rsidRPr="00AA34D7">
        <w:rPr>
          <w:sz w:val="22"/>
          <w:szCs w:val="22"/>
        </w:rPr>
        <w:t xml:space="preserve">_______ </w:t>
      </w:r>
      <w:permEnd w:id="2065122731"/>
      <w:r w:rsidRPr="00AA34D7">
        <w:rPr>
          <w:sz w:val="22"/>
          <w:szCs w:val="22"/>
        </w:rPr>
        <w:t>202</w:t>
      </w:r>
      <w:permStart w:id="525744936" w:edGrp="everyone"/>
      <w:r>
        <w:rPr>
          <w:sz w:val="22"/>
          <w:szCs w:val="22"/>
        </w:rPr>
        <w:t>__</w:t>
      </w:r>
      <w:permEnd w:id="525744936"/>
    </w:p>
    <w:p w14:paraId="38FA93FA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p w14:paraId="000BB3FE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5C04C667" w14:textId="77777777" w:rsidR="008048C1" w:rsidRPr="00AA34D7" w:rsidRDefault="008048C1" w:rsidP="008048C1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 -FHA-</w:t>
      </w:r>
    </w:p>
    <w:p w14:paraId="3E3C40ED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28938D9B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p w14:paraId="3FAC2E0D" w14:textId="4BEA18D0" w:rsidR="008048C1" w:rsidRPr="00AA34D7" w:rsidRDefault="008048C1" w:rsidP="008048C1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de la presente solicitamos </w:t>
      </w:r>
      <w:r>
        <w:rPr>
          <w:sz w:val="22"/>
          <w:szCs w:val="22"/>
        </w:rPr>
        <w:t xml:space="preserve">la </w:t>
      </w:r>
      <w:r w:rsidRPr="008048C1">
        <w:rPr>
          <w:b/>
          <w:bCs/>
          <w:sz w:val="22"/>
          <w:szCs w:val="22"/>
          <w:u w:val="single"/>
        </w:rPr>
        <w:t>REACTIVACIÓN</w:t>
      </w:r>
      <w:r w:rsidRPr="008048C1">
        <w:rPr>
          <w:b/>
          <w:bCs/>
          <w:sz w:val="22"/>
          <w:szCs w:val="22"/>
        </w:rPr>
        <w:t xml:space="preserve"> </w:t>
      </w:r>
      <w:r w:rsidRPr="008048C1">
        <w:rPr>
          <w:sz w:val="22"/>
          <w:szCs w:val="22"/>
        </w:rPr>
        <w:t>de la cuenta</w:t>
      </w:r>
      <w:r w:rsidRPr="00AA34D7">
        <w:rPr>
          <w:sz w:val="22"/>
          <w:szCs w:val="22"/>
        </w:rPr>
        <w:t xml:space="preserve"> </w:t>
      </w:r>
      <w:r>
        <w:rPr>
          <w:sz w:val="22"/>
          <w:szCs w:val="22"/>
        </w:rPr>
        <w:t>que poseemos</w:t>
      </w:r>
      <w:r w:rsidR="005C19F5">
        <w:rPr>
          <w:sz w:val="22"/>
          <w:szCs w:val="22"/>
        </w:rPr>
        <w:t xml:space="preserve"> en sus registros</w:t>
      </w:r>
      <w:r>
        <w:rPr>
          <w:sz w:val="22"/>
          <w:szCs w:val="22"/>
        </w:rPr>
        <w:t>,</w:t>
      </w:r>
      <w:r w:rsidR="00D410DD">
        <w:rPr>
          <w:sz w:val="22"/>
          <w:szCs w:val="22"/>
        </w:rPr>
        <w:t xml:space="preserve"> con</w:t>
      </w:r>
      <w:r>
        <w:rPr>
          <w:sz w:val="22"/>
          <w:szCs w:val="22"/>
        </w:rPr>
        <w:t xml:space="preserve"> los siguientes</w:t>
      </w:r>
      <w:r w:rsidR="00D410DD">
        <w:rPr>
          <w:sz w:val="22"/>
          <w:szCs w:val="22"/>
        </w:rPr>
        <w:t xml:space="preserve"> da</w:t>
      </w:r>
      <w:r w:rsidR="001D6111">
        <w:rPr>
          <w:sz w:val="22"/>
          <w:szCs w:val="22"/>
        </w:rPr>
        <w:t>tos</w:t>
      </w:r>
      <w:r>
        <w:rPr>
          <w:sz w:val="22"/>
          <w:szCs w:val="22"/>
        </w:rPr>
        <w:t>:</w:t>
      </w:r>
    </w:p>
    <w:p w14:paraId="4B6F9225" w14:textId="77777777" w:rsidR="008048C1" w:rsidRPr="00AA34D7" w:rsidRDefault="008048C1" w:rsidP="008048C1">
      <w:pPr>
        <w:spacing w:before="0" w:after="0" w:line="240" w:lineRule="auto"/>
        <w:jc w:val="both"/>
        <w:rPr>
          <w:sz w:val="22"/>
          <w:szCs w:val="22"/>
        </w:rPr>
      </w:pPr>
    </w:p>
    <w:tbl>
      <w:tblPr>
        <w:tblStyle w:val="Tablaconcuadrcula"/>
        <w:tblW w:w="492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2975"/>
        <w:gridCol w:w="2693"/>
      </w:tblGrid>
      <w:tr w:rsidR="008048C1" w:rsidRPr="00AA34D7" w14:paraId="366C6932" w14:textId="77777777" w:rsidTr="00BD1B9F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2468516" w14:textId="77777777" w:rsidR="008048C1" w:rsidRPr="00AA34D7" w:rsidRDefault="008048C1" w:rsidP="00BD1B9F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8048C1" w:rsidRPr="00AA34D7" w14:paraId="386FF0EF" w14:textId="77777777" w:rsidTr="00BD1B9F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C7296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850637312" w:edGrp="everyone" w:colFirst="1" w:colLast="1"/>
            <w:r>
              <w:rPr>
                <w:sz w:val="22"/>
                <w:szCs w:val="22"/>
              </w:rPr>
              <w:t>Razón Social: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4D304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tr w:rsidR="008048C1" w:rsidRPr="00AA34D7" w14:paraId="182C6724" w14:textId="77777777" w:rsidTr="00BD1B9F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AC84E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692222010" w:edGrp="everyone" w:colFirst="1" w:colLast="1"/>
            <w:permEnd w:id="1850637312"/>
            <w:r w:rsidRPr="00AA34D7">
              <w:rPr>
                <w:sz w:val="22"/>
                <w:szCs w:val="22"/>
              </w:rPr>
              <w:t>NIT: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33D1E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permEnd w:id="1692222010"/>
      <w:tr w:rsidR="008048C1" w:rsidRPr="00AA34D7" w14:paraId="3DED1C15" w14:textId="77777777" w:rsidTr="00BD1B9F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7A7D8F3D" w14:textId="77777777" w:rsidR="008048C1" w:rsidRPr="00AA34D7" w:rsidRDefault="008048C1" w:rsidP="00BD1B9F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Datos de la </w:t>
            </w:r>
            <w:r w:rsidRPr="00AA34D7">
              <w:rPr>
                <w:sz w:val="22"/>
                <w:szCs w:val="22"/>
              </w:rPr>
              <w:t>Cuenta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048C1" w:rsidRPr="00AA34D7" w14:paraId="100AE8FA" w14:textId="77777777" w:rsidTr="00BD1B9F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B3475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01518362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85CBF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tr w:rsidR="008048C1" w:rsidRPr="00AA34D7" w14:paraId="752EAFDE" w14:textId="77777777" w:rsidTr="00BD1B9F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86D47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192378397" w:edGrp="everyone" w:colFirst="1" w:colLast="1"/>
            <w:permEnd w:id="101518362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507F3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tr w:rsidR="008048C1" w:rsidRPr="00AA34D7" w14:paraId="7054F280" w14:textId="77777777" w:rsidTr="00BD1B9F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DD980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604464174" w:edGrp="everyone" w:colFirst="1" w:colLast="1"/>
            <w:permEnd w:id="1192378397"/>
            <w:r>
              <w:rPr>
                <w:sz w:val="22"/>
                <w:szCs w:val="22"/>
              </w:rPr>
              <w:t>Nombre de la Cuenta: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DD518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tr w:rsidR="008048C1" w:rsidRPr="00AA34D7" w14:paraId="37D56CBB" w14:textId="77777777" w:rsidTr="00BD1B9F">
        <w:trPr>
          <w:trHeight w:val="229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81137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06963838" w:edGrp="everyone" w:colFirst="2" w:colLast="2"/>
            <w:permStart w:id="1840324482" w:edGrp="everyone" w:colFirst="1" w:colLast="1"/>
            <w:permEnd w:id="1604464174"/>
            <w:r>
              <w:rPr>
                <w:sz w:val="22"/>
                <w:szCs w:val="22"/>
              </w:rPr>
              <w:t>No. de C</w:t>
            </w:r>
            <w:r w:rsidRPr="00AA34D7">
              <w:rPr>
                <w:sz w:val="22"/>
                <w:szCs w:val="22"/>
              </w:rPr>
              <w:t>uenta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91012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4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A5902" w14:textId="77777777" w:rsidR="008048C1" w:rsidRPr="006A54B5" w:rsidRDefault="008048C1" w:rsidP="00BD1B9F">
            <w:pPr>
              <w:spacing w:before="0"/>
              <w:rPr>
                <w:b/>
                <w:bCs/>
                <w:sz w:val="22"/>
                <w:szCs w:val="22"/>
              </w:rPr>
            </w:pPr>
            <w:r w:rsidRPr="006A54B5">
              <w:rPr>
                <w:b/>
                <w:bCs/>
                <w:sz w:val="22"/>
                <w:szCs w:val="22"/>
              </w:rPr>
              <w:t>Q.</w:t>
            </w:r>
          </w:p>
        </w:tc>
      </w:tr>
      <w:permEnd w:id="206963838"/>
      <w:permEnd w:id="1840324482"/>
      <w:tr w:rsidR="008048C1" w:rsidRPr="00AA34D7" w14:paraId="0465B860" w14:textId="77777777" w:rsidTr="00BD1B9F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1B914F5" w14:textId="77777777" w:rsidR="008048C1" w:rsidRPr="00AA34D7" w:rsidRDefault="008048C1" w:rsidP="00BD1B9F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</w:p>
        </w:tc>
      </w:tr>
      <w:tr w:rsidR="008048C1" w:rsidRPr="00AA34D7" w14:paraId="233416C5" w14:textId="77777777" w:rsidTr="00BD1B9F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EE549" w14:textId="77777777" w:rsidR="008048C1" w:rsidRPr="00AA34D7" w:rsidRDefault="008048C1" w:rsidP="00BD1B9F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694229110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EF404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tr w:rsidR="008048C1" w:rsidRPr="00AA34D7" w14:paraId="581F16A5" w14:textId="77777777" w:rsidTr="00BD1B9F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A4AD3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  <w:permStart w:id="147718784" w:edGrp="everyone" w:colFirst="1" w:colLast="1"/>
            <w:permEnd w:id="694229110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55087" w14:textId="77777777" w:rsidR="008048C1" w:rsidRPr="00AA34D7" w:rsidRDefault="008048C1" w:rsidP="00BD1B9F">
            <w:pPr>
              <w:spacing w:before="0"/>
              <w:rPr>
                <w:sz w:val="22"/>
                <w:szCs w:val="22"/>
              </w:rPr>
            </w:pPr>
          </w:p>
        </w:tc>
      </w:tr>
      <w:permEnd w:id="147718784"/>
    </w:tbl>
    <w:p w14:paraId="3BB49C59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p w14:paraId="1ADEC519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se adjunta la siguiente documentación:</w:t>
      </w:r>
    </w:p>
    <w:tbl>
      <w:tblPr>
        <w:tblStyle w:val="Tablaconcuadrcul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8048C1" w:rsidRPr="00AA34D7" w14:paraId="08FD6A16" w14:textId="77777777" w:rsidTr="00BD1B9F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BFD7C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permStart w:id="1707094708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6B788118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8048C1" w:rsidRPr="00AA34D7" w14:paraId="2DF1D311" w14:textId="77777777" w:rsidTr="00BD1B9F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B84E9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permStart w:id="518526494" w:edGrp="everyone" w:colFirst="0" w:colLast="0"/>
            <w:permEnd w:id="1707094708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0C86E452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8048C1" w:rsidRPr="00AA34D7" w14:paraId="2196F6CC" w14:textId="77777777" w:rsidTr="00BD1B9F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AEC46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permStart w:id="595678727" w:edGrp="everyone" w:colFirst="0" w:colLast="0"/>
            <w:permEnd w:id="518526494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3C86FCA4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Nombramiento del Representante Legal (vigente)</w:t>
            </w:r>
          </w:p>
        </w:tc>
      </w:tr>
      <w:tr w:rsidR="008048C1" w:rsidRPr="00AA34D7" w14:paraId="14BDBB99" w14:textId="77777777" w:rsidTr="00BD1B9F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6B412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permStart w:id="1078145628" w:edGrp="everyone" w:colFirst="0" w:colLast="0"/>
            <w:permEnd w:id="595678727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45B6E6B6" w14:textId="77777777" w:rsidR="008048C1" w:rsidRPr="00AA34D7" w:rsidRDefault="008048C1" w:rsidP="00BD1B9F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1078145628"/>
    </w:tbl>
    <w:p w14:paraId="4DD28A23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p w14:paraId="210A4B57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22F90E4A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p w14:paraId="47A603E0" w14:textId="77777777" w:rsidR="008048C1" w:rsidRDefault="008048C1" w:rsidP="008048C1">
      <w:pPr>
        <w:spacing w:before="0" w:after="0" w:line="240" w:lineRule="auto"/>
        <w:rPr>
          <w:sz w:val="22"/>
          <w:szCs w:val="22"/>
        </w:rPr>
      </w:pPr>
    </w:p>
    <w:p w14:paraId="46EF7DCB" w14:textId="77777777" w:rsidR="008048C1" w:rsidRDefault="008048C1" w:rsidP="008048C1">
      <w:pPr>
        <w:spacing w:before="0" w:after="0" w:line="240" w:lineRule="auto"/>
        <w:rPr>
          <w:sz w:val="22"/>
          <w:szCs w:val="22"/>
        </w:rPr>
      </w:pPr>
    </w:p>
    <w:p w14:paraId="6CB9B148" w14:textId="77777777" w:rsidR="008048C1" w:rsidRDefault="008048C1" w:rsidP="008048C1">
      <w:pPr>
        <w:spacing w:before="0" w:after="0" w:line="240" w:lineRule="auto"/>
        <w:rPr>
          <w:sz w:val="22"/>
          <w:szCs w:val="22"/>
        </w:rPr>
      </w:pPr>
    </w:p>
    <w:p w14:paraId="2AD2FD83" w14:textId="77777777" w:rsidR="008048C1" w:rsidRPr="00AA34D7" w:rsidRDefault="008048C1" w:rsidP="008048C1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403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</w:tblGrid>
      <w:tr w:rsidR="008048C1" w:rsidRPr="00AA34D7" w14:paraId="6A95DB92" w14:textId="77777777" w:rsidTr="00BD1B9F">
        <w:trPr>
          <w:trHeight w:val="389"/>
          <w:jc w:val="center"/>
        </w:trPr>
        <w:tc>
          <w:tcPr>
            <w:tcW w:w="5000" w:type="pct"/>
            <w:vAlign w:val="bottom"/>
          </w:tcPr>
          <w:p w14:paraId="7B5442DC" w14:textId="77777777" w:rsidR="008048C1" w:rsidRPr="00AA34D7" w:rsidRDefault="008048C1" w:rsidP="00BD1B9F">
            <w:pPr>
              <w:spacing w:before="0"/>
              <w:jc w:val="center"/>
              <w:rPr>
                <w:sz w:val="22"/>
                <w:szCs w:val="22"/>
              </w:rPr>
            </w:pPr>
            <w:permStart w:id="1053062169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Pr="00AA34D7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 xml:space="preserve"> del</w:t>
            </w:r>
            <w:r w:rsidRPr="00AA34D7">
              <w:rPr>
                <w:sz w:val="22"/>
                <w:szCs w:val="22"/>
              </w:rPr>
              <w:t xml:space="preserve"> Representante Legal</w:t>
            </w:r>
          </w:p>
        </w:tc>
      </w:tr>
      <w:permEnd w:id="1053062169"/>
    </w:tbl>
    <w:p w14:paraId="12154E60" w14:textId="77777777" w:rsidR="008048C1" w:rsidRDefault="008048C1" w:rsidP="008048C1">
      <w:pPr>
        <w:spacing w:before="0" w:after="0" w:line="240" w:lineRule="auto"/>
        <w:rPr>
          <w:sz w:val="24"/>
          <w:szCs w:val="24"/>
        </w:rPr>
      </w:pPr>
    </w:p>
    <w:p w14:paraId="46C1A087" w14:textId="77777777" w:rsidR="008048C1" w:rsidRPr="00DA49E0" w:rsidRDefault="008048C1" w:rsidP="008048C1">
      <w:pPr>
        <w:spacing w:before="0" w:after="0" w:line="240" w:lineRule="auto"/>
        <w:rPr>
          <w:sz w:val="24"/>
          <w:szCs w:val="24"/>
        </w:rPr>
      </w:pPr>
    </w:p>
    <w:p w14:paraId="7361E63E" w14:textId="77777777" w:rsidR="008048C1" w:rsidRPr="00DA49E0" w:rsidRDefault="008048C1" w:rsidP="0042726F">
      <w:pPr>
        <w:spacing w:before="0" w:after="0" w:line="240" w:lineRule="auto"/>
        <w:rPr>
          <w:sz w:val="24"/>
          <w:szCs w:val="24"/>
        </w:rPr>
      </w:pPr>
    </w:p>
    <w:sectPr w:rsidR="008048C1" w:rsidRPr="00DA49E0" w:rsidSect="00AC66D0">
      <w:headerReference w:type="default" r:id="rId11"/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0ED3" w14:textId="77777777" w:rsidR="003F7896" w:rsidRDefault="003F7896" w:rsidP="000172E5">
      <w:pPr>
        <w:spacing w:after="0" w:line="240" w:lineRule="auto"/>
      </w:pPr>
      <w:r>
        <w:separator/>
      </w:r>
    </w:p>
  </w:endnote>
  <w:endnote w:type="continuationSeparator" w:id="0">
    <w:p w14:paraId="48218591" w14:textId="77777777" w:rsidR="003F7896" w:rsidRDefault="003F78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CE2568-B5B1-4B1F-9071-8FE74A2DB5C3}"/>
    <w:embedBold r:id="rId2" w:fontKey="{AE9F7606-6108-4ACC-8BA3-59108E03E8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42435F4-4C44-4B3F-ADD4-1266D03E3D7D}"/>
    <w:embedBold r:id="rId4" w:fontKey="{FED774D9-E03C-4B24-922A-82E08A347CAB}"/>
    <w:embedItalic r:id="rId5" w:fontKey="{5904E3B7-6CA9-4380-A700-32E0F3380E5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82532C7-621F-4305-99D1-FA68DD1E4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E97C4ED-66BF-46B0-BB74-6096C3F5B8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CAB7" w14:textId="77777777" w:rsidR="003F7896" w:rsidRDefault="003F7896" w:rsidP="000172E5">
      <w:pPr>
        <w:spacing w:after="0" w:line="240" w:lineRule="auto"/>
      </w:pPr>
      <w:r>
        <w:separator/>
      </w:r>
    </w:p>
  </w:footnote>
  <w:footnote w:type="continuationSeparator" w:id="0">
    <w:p w14:paraId="1BDEAA4D" w14:textId="77777777" w:rsidR="003F7896" w:rsidRDefault="003F78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9923"/>
    </w:tblGrid>
    <w:tr w:rsidR="00DA49E0" w:rsidRPr="00637200" w14:paraId="76E57986" w14:textId="77777777" w:rsidTr="003A045A">
      <w:trPr>
        <w:trHeight w:val="849"/>
      </w:trPr>
      <w:tc>
        <w:tcPr>
          <w:tcW w:w="9923" w:type="dxa"/>
          <w:vAlign w:val="center"/>
        </w:tcPr>
        <w:p w14:paraId="4C410EE6" w14:textId="0F5612C4" w:rsidR="00DA49E0" w:rsidRPr="00637200" w:rsidRDefault="006F0E88" w:rsidP="00DA49E0">
          <w:pPr>
            <w:pStyle w:val="Encabezado"/>
            <w:jc w:val="center"/>
          </w:pPr>
          <w:permStart w:id="1286307610" w:edGrp="everyone"/>
          <w:r w:rsidRPr="006F0E88">
            <w:rPr>
              <w:color w:val="D9D9D9" w:themeColor="background1" w:themeShade="D9"/>
              <w:sz w:val="36"/>
              <w:szCs w:val="20"/>
            </w:rPr>
            <w:t xml:space="preserve">Formato 4 </w:t>
          </w:r>
          <w:r w:rsidR="00DA49E0" w:rsidRPr="006F0E88">
            <w:rPr>
              <w:color w:val="D9D9D9" w:themeColor="background1" w:themeShade="D9"/>
              <w:sz w:val="36"/>
              <w:szCs w:val="20"/>
            </w:rPr>
            <w:t>(</w:t>
          </w:r>
          <w:r w:rsidR="000D1300" w:rsidRPr="006F0E88">
            <w:rPr>
              <w:color w:val="D9D9D9" w:themeColor="background1" w:themeShade="D9"/>
              <w:sz w:val="36"/>
              <w:szCs w:val="20"/>
            </w:rPr>
            <w:t>Imprimir en h</w:t>
          </w:r>
          <w:r w:rsidR="00DA49E0" w:rsidRPr="006F0E88">
            <w:rPr>
              <w:color w:val="D9D9D9" w:themeColor="background1" w:themeShade="D9"/>
              <w:sz w:val="36"/>
              <w:szCs w:val="20"/>
            </w:rPr>
            <w:t>oja membretada)</w:t>
          </w:r>
          <w:permEnd w:id="1286307610"/>
        </w:p>
      </w:tc>
    </w:tr>
  </w:tbl>
  <w:p w14:paraId="5C740011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90831561">
    <w:abstractNumId w:val="11"/>
  </w:num>
  <w:num w:numId="2" w16cid:durableId="1849755459">
    <w:abstractNumId w:val="7"/>
  </w:num>
  <w:num w:numId="3" w16cid:durableId="1992558827">
    <w:abstractNumId w:val="15"/>
  </w:num>
  <w:num w:numId="4" w16cid:durableId="910313617">
    <w:abstractNumId w:val="12"/>
  </w:num>
  <w:num w:numId="5" w16cid:durableId="1878464074">
    <w:abstractNumId w:val="13"/>
  </w:num>
  <w:num w:numId="6" w16cid:durableId="83499648">
    <w:abstractNumId w:val="19"/>
  </w:num>
  <w:num w:numId="7" w16cid:durableId="1804419011">
    <w:abstractNumId w:val="6"/>
  </w:num>
  <w:num w:numId="8" w16cid:durableId="1672098621">
    <w:abstractNumId w:val="10"/>
  </w:num>
  <w:num w:numId="9" w16cid:durableId="1909413211">
    <w:abstractNumId w:val="17"/>
  </w:num>
  <w:num w:numId="10" w16cid:durableId="1877965032">
    <w:abstractNumId w:val="1"/>
  </w:num>
  <w:num w:numId="11" w16cid:durableId="219442583">
    <w:abstractNumId w:val="5"/>
  </w:num>
  <w:num w:numId="12" w16cid:durableId="1463498002">
    <w:abstractNumId w:val="0"/>
  </w:num>
  <w:num w:numId="13" w16cid:durableId="650671049">
    <w:abstractNumId w:val="2"/>
  </w:num>
  <w:num w:numId="14" w16cid:durableId="2110225598">
    <w:abstractNumId w:val="9"/>
  </w:num>
  <w:num w:numId="15" w16cid:durableId="195847891">
    <w:abstractNumId w:val="8"/>
  </w:num>
  <w:num w:numId="16" w16cid:durableId="1901939031">
    <w:abstractNumId w:val="16"/>
  </w:num>
  <w:num w:numId="17" w16cid:durableId="797574564">
    <w:abstractNumId w:val="3"/>
  </w:num>
  <w:num w:numId="18" w16cid:durableId="339966135">
    <w:abstractNumId w:val="21"/>
  </w:num>
  <w:num w:numId="19" w16cid:durableId="996346650">
    <w:abstractNumId w:val="18"/>
  </w:num>
  <w:num w:numId="20" w16cid:durableId="2098868761">
    <w:abstractNumId w:val="14"/>
  </w:num>
  <w:num w:numId="21" w16cid:durableId="26568230">
    <w:abstractNumId w:val="20"/>
  </w:num>
  <w:num w:numId="22" w16cid:durableId="18738345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pGxFv4ZGcrSgR53yTQUQzm8RizxNwisEc1Q7si0p/5T6V7Udupjs5vYJlftqvQpiCo/moD5OB0uK88AVLI951Q==" w:salt="dZifB6Jin7aQgBULKnzmlw==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02EB8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01239"/>
    <w:rsid w:val="0011113E"/>
    <w:rsid w:val="00125792"/>
    <w:rsid w:val="00146164"/>
    <w:rsid w:val="00165ADF"/>
    <w:rsid w:val="001727CA"/>
    <w:rsid w:val="001800AB"/>
    <w:rsid w:val="001D6111"/>
    <w:rsid w:val="001F7D13"/>
    <w:rsid w:val="00204DAA"/>
    <w:rsid w:val="00221012"/>
    <w:rsid w:val="00262BF2"/>
    <w:rsid w:val="002C068A"/>
    <w:rsid w:val="002C56E6"/>
    <w:rsid w:val="002F47E3"/>
    <w:rsid w:val="00305932"/>
    <w:rsid w:val="00311D4F"/>
    <w:rsid w:val="0034390E"/>
    <w:rsid w:val="00344849"/>
    <w:rsid w:val="003468B5"/>
    <w:rsid w:val="00351E0C"/>
    <w:rsid w:val="00352B5B"/>
    <w:rsid w:val="00361E11"/>
    <w:rsid w:val="003769BA"/>
    <w:rsid w:val="003853A4"/>
    <w:rsid w:val="003A045A"/>
    <w:rsid w:val="003C2630"/>
    <w:rsid w:val="003D4BED"/>
    <w:rsid w:val="003F0847"/>
    <w:rsid w:val="003F4D4B"/>
    <w:rsid w:val="003F7896"/>
    <w:rsid w:val="0040090B"/>
    <w:rsid w:val="0042726F"/>
    <w:rsid w:val="00430DA3"/>
    <w:rsid w:val="00435F60"/>
    <w:rsid w:val="00460BED"/>
    <w:rsid w:val="0046302A"/>
    <w:rsid w:val="00487D2D"/>
    <w:rsid w:val="004A1C8E"/>
    <w:rsid w:val="004D5D62"/>
    <w:rsid w:val="00502E9C"/>
    <w:rsid w:val="005112D0"/>
    <w:rsid w:val="00551FD9"/>
    <w:rsid w:val="00575912"/>
    <w:rsid w:val="00577E06"/>
    <w:rsid w:val="00583334"/>
    <w:rsid w:val="005A3BF7"/>
    <w:rsid w:val="005C19F5"/>
    <w:rsid w:val="005F2035"/>
    <w:rsid w:val="005F7990"/>
    <w:rsid w:val="00600EB0"/>
    <w:rsid w:val="0060687E"/>
    <w:rsid w:val="006145D8"/>
    <w:rsid w:val="00637200"/>
    <w:rsid w:val="0063739C"/>
    <w:rsid w:val="00670787"/>
    <w:rsid w:val="006A54B5"/>
    <w:rsid w:val="006D4889"/>
    <w:rsid w:val="006F0E88"/>
    <w:rsid w:val="006F5A63"/>
    <w:rsid w:val="007147D7"/>
    <w:rsid w:val="00722D9F"/>
    <w:rsid w:val="00770F25"/>
    <w:rsid w:val="0078505C"/>
    <w:rsid w:val="007A35A8"/>
    <w:rsid w:val="007A7313"/>
    <w:rsid w:val="007B0A85"/>
    <w:rsid w:val="007C6A52"/>
    <w:rsid w:val="008048C1"/>
    <w:rsid w:val="0082043E"/>
    <w:rsid w:val="00846263"/>
    <w:rsid w:val="00846B76"/>
    <w:rsid w:val="008509DB"/>
    <w:rsid w:val="00850CD8"/>
    <w:rsid w:val="0086797B"/>
    <w:rsid w:val="008724AD"/>
    <w:rsid w:val="008C4662"/>
    <w:rsid w:val="008E203A"/>
    <w:rsid w:val="008E7B85"/>
    <w:rsid w:val="00906D16"/>
    <w:rsid w:val="0091229C"/>
    <w:rsid w:val="00926ADA"/>
    <w:rsid w:val="00940E73"/>
    <w:rsid w:val="009431FA"/>
    <w:rsid w:val="00957CED"/>
    <w:rsid w:val="0098597D"/>
    <w:rsid w:val="00987558"/>
    <w:rsid w:val="009A1208"/>
    <w:rsid w:val="009F619A"/>
    <w:rsid w:val="009F6DDE"/>
    <w:rsid w:val="00A370A8"/>
    <w:rsid w:val="00AA34D7"/>
    <w:rsid w:val="00AC66D0"/>
    <w:rsid w:val="00B337A2"/>
    <w:rsid w:val="00B37A4F"/>
    <w:rsid w:val="00B63CFD"/>
    <w:rsid w:val="00BD4753"/>
    <w:rsid w:val="00BD5CB1"/>
    <w:rsid w:val="00BE62EE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D66CB"/>
    <w:rsid w:val="00CE6104"/>
    <w:rsid w:val="00CE7918"/>
    <w:rsid w:val="00CF6513"/>
    <w:rsid w:val="00D0065C"/>
    <w:rsid w:val="00D16163"/>
    <w:rsid w:val="00D3462B"/>
    <w:rsid w:val="00D410DD"/>
    <w:rsid w:val="00D42EEF"/>
    <w:rsid w:val="00DA49E0"/>
    <w:rsid w:val="00DB3FAD"/>
    <w:rsid w:val="00DC71EC"/>
    <w:rsid w:val="00DE0A1C"/>
    <w:rsid w:val="00DE50DA"/>
    <w:rsid w:val="00E37F5D"/>
    <w:rsid w:val="00E47BDD"/>
    <w:rsid w:val="00E61C09"/>
    <w:rsid w:val="00E71D37"/>
    <w:rsid w:val="00E86767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96193"/>
    <w:rsid w:val="00FA70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123</Words>
  <Characters>680</Characters>
  <Application>Microsoft Office Word</Application>
  <DocSecurity>8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2022-07-13T17:06:00Z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